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C84" w:rsidRDefault="00EE6AD2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7F3341B6">
            <wp:extent cx="4728928" cy="354841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2293" cy="35509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E6AD2" w:rsidRDefault="00EE6AD2"/>
    <w:p w:rsidR="00EE6AD2" w:rsidRDefault="00EE6AD2">
      <w:r>
        <w:rPr>
          <w:noProof/>
          <w:lang w:eastAsia="en-GB"/>
        </w:rPr>
        <w:drawing>
          <wp:inline distT="0" distB="0" distL="0" distR="0" wp14:anchorId="051CC77A">
            <wp:extent cx="3906854" cy="4155383"/>
            <wp:effectExtent l="9207" t="0" r="7938" b="7937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8" r="30731" b="-328"/>
                    <a:stretch/>
                  </pic:blipFill>
                  <pic:spPr bwMode="auto">
                    <a:xfrm rot="5400000">
                      <a:off x="0" y="0"/>
                      <a:ext cx="3912877" cy="4161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E6AD2" w:rsidRDefault="00EE6AD2"/>
    <w:p w:rsidR="00EE6AD2" w:rsidRDefault="00EE6AD2"/>
    <w:p w:rsidR="00EE6AD2" w:rsidRDefault="00EE6AD2">
      <w:r>
        <w:rPr>
          <w:noProof/>
          <w:lang w:eastAsia="en-GB"/>
        </w:rPr>
        <w:lastRenderedPageBreak/>
        <w:drawing>
          <wp:inline distT="0" distB="0" distL="0" distR="0" wp14:anchorId="1445640A">
            <wp:extent cx="3788580" cy="4148919"/>
            <wp:effectExtent l="0" t="8573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34" r="17288"/>
                    <a:stretch/>
                  </pic:blipFill>
                  <pic:spPr bwMode="auto">
                    <a:xfrm rot="5400000">
                      <a:off x="0" y="0"/>
                      <a:ext cx="3800333" cy="4161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E6AD2" w:rsidRDefault="00EE6AD2"/>
    <w:p w:rsidR="00EE6AD2" w:rsidRDefault="00EE6AD2">
      <w:r>
        <w:rPr>
          <w:noProof/>
          <w:lang w:eastAsia="en-GB"/>
        </w:rPr>
        <w:drawing>
          <wp:inline distT="0" distB="0" distL="0" distR="0" wp14:anchorId="599D59F5">
            <wp:extent cx="4056980" cy="4155383"/>
            <wp:effectExtent l="7937" t="0" r="9208" b="9207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7319"/>
                    <a:stretch/>
                  </pic:blipFill>
                  <pic:spPr bwMode="auto">
                    <a:xfrm rot="5400000">
                      <a:off x="0" y="0"/>
                      <a:ext cx="4063235" cy="4161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E6A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AD2"/>
    <w:rsid w:val="00083056"/>
    <w:rsid w:val="00533C84"/>
    <w:rsid w:val="00EE6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6A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6A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6A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6A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B697E0D8</Template>
  <TotalTime>4</TotalTime>
  <Pages>2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cp:lastPrinted>2020-06-04T14:30:00Z</cp:lastPrinted>
  <dcterms:created xsi:type="dcterms:W3CDTF">2020-06-04T12:30:00Z</dcterms:created>
  <dcterms:modified xsi:type="dcterms:W3CDTF">2020-06-04T14:31:00Z</dcterms:modified>
</cp:coreProperties>
</file>